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3E6" w:rsidRDefault="00D643E6" w:rsidP="009B707F">
      <w:pPr>
        <w:tabs>
          <w:tab w:val="left" w:pos="9720"/>
          <w:tab w:val="left" w:pos="14400"/>
        </w:tabs>
      </w:pPr>
      <w:r>
        <w:rPr>
          <w:noProof/>
        </w:rPr>
        <w:pict>
          <v:shapetype id="_x0000_t202" coordsize="21600,21600" o:spt="202" path="m,l,21600r21600,l21600,xe">
            <v:stroke joinstyle="miter"/>
            <v:path gradientshapeok="t" o:connecttype="rect"/>
          </v:shapetype>
          <v:shape id="_x0000_s1026" type="#_x0000_t202" style="position:absolute;margin-left:283.75pt;margin-top:-9pt;width:172.5pt;height:231.35pt;z-index:251651584;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26;mso-column-margin:5.76pt" inset="2.88pt,2.88pt,2.88pt,2.88pt">
              <w:txbxContent>
                <w:p w:rsidR="00D643E6" w:rsidRPr="0007404B" w:rsidRDefault="00D643E6" w:rsidP="0007404B">
                  <w:pPr>
                    <w:jc w:val="both"/>
                    <w:rPr>
                      <w:b/>
                      <w:sz w:val="24"/>
                      <w:szCs w:val="24"/>
                    </w:rPr>
                  </w:pPr>
                  <w:r w:rsidRPr="0007404B">
                    <w:rPr>
                      <w:b/>
                      <w:sz w:val="24"/>
                      <w:szCs w:val="24"/>
                    </w:rPr>
                    <w:t>INFORMATION:</w:t>
                  </w:r>
                </w:p>
                <w:p w:rsidR="00D643E6" w:rsidRPr="0007404B" w:rsidRDefault="00D643E6" w:rsidP="0007404B">
                  <w:pPr>
                    <w:jc w:val="both"/>
                    <w:rPr>
                      <w:sz w:val="24"/>
                      <w:szCs w:val="24"/>
                    </w:rPr>
                  </w:pPr>
                  <w:r w:rsidRPr="0007404B">
                    <w:rPr>
                      <w:sz w:val="24"/>
                      <w:szCs w:val="24"/>
                    </w:rPr>
                    <w:t xml:space="preserve">You will be participating in front line firefighting activities and/or medical calls and will most likely be exposed to the hazards normally associated with those responsibilities.  Responding on 911 calls to deal with the various emergencies that may occur in the community will prove to be both physically and mentally taxing.  </w:t>
                  </w:r>
                  <w:r>
                    <w:rPr>
                      <w:sz w:val="24"/>
                      <w:szCs w:val="24"/>
                    </w:rPr>
                    <w:t>I</w:t>
                  </w:r>
                  <w:r w:rsidRPr="0007404B">
                    <w:rPr>
                      <w:sz w:val="24"/>
                      <w:szCs w:val="24"/>
                    </w:rPr>
                    <w:t>ndividuals are encouraged to consider this before applying. Some Departments offer support membership that does not include any firefighting responsibilities.</w:t>
                  </w:r>
                </w:p>
              </w:txbxContent>
            </v:textbox>
          </v:shape>
        </w:pict>
      </w:r>
      <w:r>
        <w:rPr>
          <w:noProof/>
        </w:rPr>
        <w:pict>
          <v:shape id="_x0000_s1027" type="#_x0000_t202" style="position:absolute;margin-left:6.5pt;margin-top:4.5pt;width:210.5pt;height:415.8pt;z-index:251656704" strokecolor="white">
            <v:textbox>
              <w:txbxContent>
                <w:p w:rsidR="00D643E6" w:rsidRPr="00AD5B8B" w:rsidRDefault="00D643E6" w:rsidP="006822EE">
                  <w:pPr>
                    <w:jc w:val="both"/>
                    <w:rPr>
                      <w:b/>
                      <w:sz w:val="24"/>
                      <w:szCs w:val="24"/>
                    </w:rPr>
                  </w:pPr>
                  <w:r w:rsidRPr="00AD5B8B">
                    <w:rPr>
                      <w:b/>
                      <w:sz w:val="24"/>
                      <w:szCs w:val="24"/>
                    </w:rPr>
                    <w:t>Why become a Volunteer Firefighter</w:t>
                  </w:r>
                  <w:r>
                    <w:rPr>
                      <w:b/>
                      <w:sz w:val="24"/>
                      <w:szCs w:val="24"/>
                    </w:rPr>
                    <w:t>?</w:t>
                  </w:r>
                </w:p>
                <w:p w:rsidR="00D643E6" w:rsidRDefault="00D643E6" w:rsidP="006822EE">
                  <w:pPr>
                    <w:jc w:val="both"/>
                    <w:rPr>
                      <w:b/>
                      <w:sz w:val="22"/>
                      <w:szCs w:val="22"/>
                    </w:rPr>
                  </w:pPr>
                </w:p>
                <w:p w:rsidR="00D643E6" w:rsidRPr="0007404B" w:rsidRDefault="00D643E6" w:rsidP="006822EE">
                  <w:pPr>
                    <w:jc w:val="both"/>
                    <w:rPr>
                      <w:sz w:val="22"/>
                      <w:szCs w:val="22"/>
                    </w:rPr>
                  </w:pPr>
                  <w:r w:rsidRPr="0007404B">
                    <w:rPr>
                      <w:sz w:val="22"/>
                      <w:szCs w:val="22"/>
                    </w:rPr>
                    <w:t>There is no personal financial gain.  However, the more that you commit yourself to this community service, the more you will be rewarded.</w:t>
                  </w:r>
                </w:p>
                <w:p w:rsidR="00D643E6" w:rsidRPr="0007404B" w:rsidRDefault="00D643E6" w:rsidP="006822EE">
                  <w:pPr>
                    <w:jc w:val="both"/>
                    <w:rPr>
                      <w:sz w:val="22"/>
                      <w:szCs w:val="22"/>
                    </w:rPr>
                  </w:pPr>
                </w:p>
                <w:p w:rsidR="00D643E6" w:rsidRPr="0007404B" w:rsidRDefault="00D643E6" w:rsidP="006822EE">
                  <w:pPr>
                    <w:jc w:val="both"/>
                    <w:rPr>
                      <w:sz w:val="22"/>
                      <w:szCs w:val="22"/>
                    </w:rPr>
                  </w:pPr>
                </w:p>
                <w:p w:rsidR="00D643E6" w:rsidRPr="0007404B" w:rsidRDefault="00D643E6" w:rsidP="006822EE">
                  <w:pPr>
                    <w:jc w:val="both"/>
                    <w:rPr>
                      <w:sz w:val="22"/>
                      <w:szCs w:val="22"/>
                    </w:rPr>
                  </w:pPr>
                  <w:r w:rsidRPr="0007404B">
                    <w:rPr>
                      <w:sz w:val="22"/>
                      <w:szCs w:val="22"/>
                    </w:rPr>
                    <w:t>Through training, you can gain skills such as: fire prevention, firefighting skills, child and adult C.P.R., defibrillator use, first aid, advanced life saving techniques, hazardous materials recognition and response, and safe emergency driving.</w:t>
                  </w:r>
                </w:p>
                <w:p w:rsidR="00D643E6" w:rsidRPr="0007404B" w:rsidRDefault="00D643E6" w:rsidP="006822EE">
                  <w:pPr>
                    <w:jc w:val="both"/>
                    <w:rPr>
                      <w:sz w:val="22"/>
                      <w:szCs w:val="22"/>
                    </w:rPr>
                  </w:pPr>
                </w:p>
                <w:p w:rsidR="00D643E6" w:rsidRPr="0007404B" w:rsidRDefault="00D643E6" w:rsidP="006822EE">
                  <w:pPr>
                    <w:jc w:val="both"/>
                    <w:rPr>
                      <w:sz w:val="22"/>
                      <w:szCs w:val="22"/>
                    </w:rPr>
                  </w:pPr>
                </w:p>
                <w:p w:rsidR="00D643E6" w:rsidRPr="0007404B" w:rsidRDefault="00D643E6" w:rsidP="00EE23E4">
                  <w:pPr>
                    <w:spacing w:line="276" w:lineRule="auto"/>
                    <w:jc w:val="both"/>
                    <w:rPr>
                      <w:sz w:val="22"/>
                      <w:szCs w:val="22"/>
                    </w:rPr>
                  </w:pPr>
                  <w:r w:rsidRPr="0007404B">
                    <w:rPr>
                      <w:sz w:val="22"/>
                      <w:szCs w:val="22"/>
                    </w:rPr>
                    <w:t>The skills that you learn will not only benefit Highlands County, but will give you the ability and confidence to assist your own family and friends in times of emergency.</w:t>
                  </w:r>
                </w:p>
                <w:p w:rsidR="00D643E6" w:rsidRPr="0007404B" w:rsidRDefault="00D643E6" w:rsidP="00EE23E4">
                  <w:pPr>
                    <w:spacing w:line="276" w:lineRule="auto"/>
                    <w:jc w:val="both"/>
                    <w:rPr>
                      <w:sz w:val="22"/>
                      <w:szCs w:val="22"/>
                    </w:rPr>
                  </w:pPr>
                </w:p>
                <w:p w:rsidR="00D643E6" w:rsidRPr="0007404B" w:rsidRDefault="00D643E6" w:rsidP="006822EE">
                  <w:pPr>
                    <w:jc w:val="both"/>
                    <w:rPr>
                      <w:sz w:val="22"/>
                      <w:szCs w:val="22"/>
                    </w:rPr>
                  </w:pPr>
                </w:p>
                <w:p w:rsidR="00D643E6" w:rsidRPr="0007404B" w:rsidRDefault="00D643E6" w:rsidP="00EE23E4">
                  <w:pPr>
                    <w:spacing w:line="276" w:lineRule="auto"/>
                    <w:jc w:val="both"/>
                    <w:rPr>
                      <w:sz w:val="22"/>
                      <w:szCs w:val="22"/>
                    </w:rPr>
                  </w:pPr>
                  <w:r w:rsidRPr="0007404B">
                    <w:rPr>
                      <w:sz w:val="22"/>
                      <w:szCs w:val="22"/>
                    </w:rPr>
                    <w:t>Most importantly, you will receive the deepest, most heartfelt “THANK YOU” possible from the victims and families of those whose lives and property you have saved while serving as a volunteer firefighter.</w:t>
                  </w:r>
                </w:p>
              </w:txbxContent>
            </v:textbox>
          </v:shape>
        </w:pict>
      </w:r>
      <w:r>
        <w:rPr>
          <w:noProof/>
        </w:rPr>
        <w:pict>
          <v:shape id="_x0000_s1028" type="#_x0000_t202" style="position:absolute;margin-left:-3.2pt;margin-top:4.5pt;width:205.55pt;height:149.55pt;z-index:251650560;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28;mso-column-margin:5.76pt" inset="2.88pt,2.88pt,2.88pt,2.88pt">
              <w:txbxContent>
                <w:p w:rsidR="00D643E6" w:rsidRPr="002F3C51" w:rsidRDefault="00D643E6" w:rsidP="002F3C51">
                  <w:pPr>
                    <w:rPr>
                      <w:szCs w:val="18"/>
                    </w:rPr>
                  </w:pP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Maltese Cross.jpg" style="position:absolute;margin-left:515.85pt;margin-top:-18.25pt;width:228.2pt;height:234.25pt;z-index:251655680;visibility:visible">
            <v:imagedata r:id="rId5" o:title=""/>
            <w10:wrap type="square"/>
          </v:shape>
        </w:pict>
      </w:r>
      <w:r>
        <w:rPr>
          <w:noProof/>
        </w:rPr>
        <w:pict>
          <v:shape id="_x0000_s1030" type="#_x0000_t202" style="position:absolute;margin-left:63.3pt;margin-top:520pt;width:119.6pt;height:11.25pt;z-index:251649536;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30;mso-column-margin:5.76pt" inset="2.88pt,2.88pt,2.88pt,2.88pt">
              <w:txbxContent>
                <w:p w:rsidR="00D643E6" w:rsidRDefault="00D643E6" w:rsidP="000F483A">
                  <w:pPr>
                    <w:widowControl w:val="0"/>
                    <w:tabs>
                      <w:tab w:val="left" w:pos="449"/>
                      <w:tab w:val="left" w:pos="989"/>
                      <w:tab w:val="left" w:pos="1440"/>
                      <w:tab w:val="left" w:pos="1980"/>
                    </w:tabs>
                    <w:spacing w:line="237" w:lineRule="auto"/>
                    <w:rPr>
                      <w:rFonts w:ascii="Arial" w:hAnsi="Arial" w:cs="Arial"/>
                      <w:b/>
                      <w:bCs/>
                      <w:color w:val="FFFFFE"/>
                      <w:sz w:val="12"/>
                      <w:szCs w:val="12"/>
                    </w:rPr>
                  </w:pPr>
                  <w:r>
                    <w:rPr>
                      <w:rFonts w:ascii="Arial" w:hAnsi="Arial" w:cs="Arial"/>
                      <w:b/>
                      <w:bCs/>
                      <w:color w:val="FFFFFE"/>
                      <w:sz w:val="12"/>
                      <w:szCs w:val="12"/>
                    </w:rPr>
                    <w:t xml:space="preserve">35  </w:t>
                  </w:r>
                  <w:r>
                    <w:rPr>
                      <w:rFonts w:ascii="Arial" w:hAnsi="Arial" w:cs="Arial"/>
                      <w:b/>
                      <w:bCs/>
                      <w:color w:val="FFFFFE"/>
                      <w:sz w:val="12"/>
                      <w:szCs w:val="12"/>
                    </w:rPr>
                    <w:tab/>
                    <w:t xml:space="preserve"> 40    </w:t>
                  </w:r>
                  <w:r>
                    <w:rPr>
                      <w:rFonts w:ascii="Arial" w:hAnsi="Arial" w:cs="Arial"/>
                      <w:b/>
                      <w:bCs/>
                      <w:color w:val="FFFFFE"/>
                      <w:sz w:val="12"/>
                      <w:szCs w:val="12"/>
                    </w:rPr>
                    <w:tab/>
                    <w:t xml:space="preserve">45     </w:t>
                  </w:r>
                  <w:r>
                    <w:rPr>
                      <w:rFonts w:ascii="Arial" w:hAnsi="Arial" w:cs="Arial"/>
                      <w:b/>
                      <w:bCs/>
                      <w:color w:val="FFFFFE"/>
                      <w:sz w:val="12"/>
                      <w:szCs w:val="12"/>
                    </w:rPr>
                    <w:tab/>
                    <w:t xml:space="preserve"> 50        </w:t>
                  </w:r>
                  <w:r>
                    <w:rPr>
                      <w:rFonts w:ascii="Arial" w:hAnsi="Arial" w:cs="Arial"/>
                      <w:b/>
                      <w:bCs/>
                      <w:color w:val="FFFFFE"/>
                      <w:sz w:val="12"/>
                      <w:szCs w:val="12"/>
                    </w:rPr>
                    <w:tab/>
                    <w:t>55</w:t>
                  </w:r>
                </w:p>
              </w:txbxContent>
            </v:textbox>
          </v:shape>
        </w:pict>
      </w:r>
    </w:p>
    <w:p w:rsidR="00D643E6" w:rsidRPr="002571CF" w:rsidRDefault="00D643E6" w:rsidP="002571CF"/>
    <w:p w:rsidR="00D643E6" w:rsidRPr="002571CF" w:rsidRDefault="00D643E6" w:rsidP="002571CF"/>
    <w:p w:rsidR="00D643E6" w:rsidRPr="002571CF" w:rsidRDefault="00D643E6" w:rsidP="002571CF"/>
    <w:p w:rsidR="00D643E6" w:rsidRDefault="00D643E6">
      <w:r>
        <w:rPr>
          <w:noProof/>
        </w:rPr>
        <w:pict>
          <v:shape id="_x0000_s1031" type="#_x0000_t202" style="position:absolute;margin-left:0;margin-top:175.95pt;width:218.8pt;height:182.7pt;z-index:251657728;mso-position-horizontal:center" strokecolor="white">
            <v:textbox>
              <w:txbxContent>
                <w:p w:rsidR="00D643E6" w:rsidRDefault="00D643E6" w:rsidP="002C790D"/>
                <w:p w:rsidR="00D643E6" w:rsidRPr="002C790D" w:rsidRDefault="00D643E6" w:rsidP="002C790D">
                  <w:r w:rsidRPr="001607C3">
                    <w:rPr>
                      <w:noProof/>
                    </w:rPr>
                    <w:pict>
                      <v:shape id="Picture 11" o:spid="_x0000_i1026" type="#_x0000_t75" alt="100_0268.JPG" style="width:3in;height:157.5pt;visibility:visible">
                        <v:imagedata r:id="rId6" o:title=""/>
                      </v:shape>
                    </w:pict>
                  </w:r>
                </w:p>
              </w:txbxContent>
            </v:textbox>
          </v:shape>
        </w:pict>
      </w:r>
      <w:r>
        <w:rPr>
          <w:noProof/>
        </w:rPr>
        <w:pict>
          <v:shape id="_x0000_s1032" type="#_x0000_t202" style="position:absolute;margin-left:523.5pt;margin-top:170.75pt;width:202.95pt;height:113.7pt;z-index:251654656;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style="mso-next-textbox:#_x0000_s1032;mso-column-margin:5.76pt" inset="2.88pt,2.88pt,2.88pt,2.88pt">
              <w:txbxContent>
                <w:p w:rsidR="00D643E6" w:rsidRPr="0007404B" w:rsidRDefault="00D643E6" w:rsidP="0081368D">
                  <w:pPr>
                    <w:widowControl w:val="0"/>
                    <w:jc w:val="center"/>
                    <w:rPr>
                      <w:b/>
                      <w:color w:val="auto"/>
                      <w:sz w:val="52"/>
                      <w:szCs w:val="52"/>
                    </w:rPr>
                  </w:pPr>
                  <w:r w:rsidRPr="0007404B">
                    <w:rPr>
                      <w:b/>
                      <w:color w:val="auto"/>
                      <w:sz w:val="52"/>
                      <w:szCs w:val="52"/>
                    </w:rPr>
                    <w:t>SO YOU WANT TO BECOME A FIREFIGHTER</w:t>
                  </w:r>
                </w:p>
              </w:txbxContent>
            </v:textbox>
          </v:shape>
        </w:pict>
      </w:r>
      <w:r>
        <w:br w:type="textWrapping" w:clear="all"/>
      </w:r>
    </w:p>
    <w:p w:rsidR="00D643E6" w:rsidRDefault="00D643E6"/>
    <w:p w:rsidR="00D643E6" w:rsidRDefault="00D643E6" w:rsidP="002571CF">
      <w:pPr>
        <w:tabs>
          <w:tab w:val="left" w:pos="12617"/>
        </w:tabs>
      </w:pPr>
      <w:r>
        <w:tab/>
      </w:r>
    </w:p>
    <w:p w:rsidR="00D643E6" w:rsidRDefault="00D643E6"/>
    <w:p w:rsidR="00D643E6" w:rsidRPr="00A727A0" w:rsidRDefault="00D643E6" w:rsidP="00A727A0"/>
    <w:p w:rsidR="00D643E6" w:rsidRPr="00A727A0" w:rsidRDefault="00D643E6" w:rsidP="00A727A0"/>
    <w:p w:rsidR="00D643E6" w:rsidRPr="00A727A0" w:rsidRDefault="00D643E6" w:rsidP="00A727A0"/>
    <w:p w:rsidR="00D643E6" w:rsidRPr="00A727A0" w:rsidRDefault="00D643E6" w:rsidP="00A727A0"/>
    <w:p w:rsidR="00D643E6" w:rsidRPr="00A727A0" w:rsidRDefault="00D643E6" w:rsidP="00341CD6">
      <w:pPr>
        <w:tabs>
          <w:tab w:val="left" w:pos="10260"/>
          <w:tab w:val="left" w:pos="10350"/>
        </w:tabs>
      </w:pPr>
    </w:p>
    <w:p w:rsidR="00D643E6" w:rsidRPr="00A727A0" w:rsidRDefault="00D643E6" w:rsidP="00A727A0">
      <w:r>
        <w:rPr>
          <w:noProof/>
        </w:rPr>
        <w:pict>
          <v:shape id="Picture 32" o:spid="_x0000_s1033" type="#_x0000_t75" style="position:absolute;margin-left:510.05pt;margin-top:10.4pt;width:240.95pt;height:224.8pt;z-index:251648512;visibility:visible;mso-wrap-distance-left:2.88pt;mso-wrap-distance-top:2.88pt;mso-wrap-distance-right:2.88pt;mso-wrap-distance-bottom:2.88pt" insetpen="t">
            <v:imagedata r:id="rId7" o:title=""/>
          </v:shape>
        </w:pict>
      </w:r>
    </w:p>
    <w:p w:rsidR="00D643E6" w:rsidRPr="00A727A0" w:rsidRDefault="00D643E6" w:rsidP="00A727A0"/>
    <w:p w:rsidR="00D643E6" w:rsidRPr="00A727A0" w:rsidRDefault="00D643E6" w:rsidP="00A727A0"/>
    <w:p w:rsidR="00D643E6" w:rsidRPr="00A727A0" w:rsidRDefault="00D643E6" w:rsidP="00A727A0"/>
    <w:p w:rsidR="00D643E6" w:rsidRPr="00A727A0" w:rsidRDefault="00D643E6" w:rsidP="00A727A0"/>
    <w:p w:rsidR="00D643E6" w:rsidRPr="00A727A0" w:rsidRDefault="00D643E6" w:rsidP="00A727A0"/>
    <w:p w:rsidR="00D643E6" w:rsidRPr="00A727A0" w:rsidRDefault="00D643E6" w:rsidP="00A727A0"/>
    <w:p w:rsidR="00D643E6" w:rsidRPr="00A727A0" w:rsidRDefault="00D643E6" w:rsidP="00A727A0">
      <w:r>
        <w:rPr>
          <w:noProof/>
        </w:rPr>
        <w:pict>
          <v:shape id="_x0000_s1034" type="#_x0000_t202" style="position:absolute;margin-left:24.4pt;margin-top:.55pt;width:199.1pt;height:175.95pt;z-index:251666944" stroked="f">
            <v:textbox>
              <w:txbxContent>
                <w:p w:rsidR="00D643E6" w:rsidRDefault="00D643E6" w:rsidP="00E23A5A">
                  <w:r w:rsidRPr="001607C3">
                    <w:rPr>
                      <w:noProof/>
                    </w:rPr>
                    <w:pict>
                      <v:shape id="Picture 1" o:spid="_x0000_i1028" type="#_x0000_t75" alt="All About Firefighting.jpg" style="width:150pt;height:171.75pt;visibility:visible">
                        <v:imagedata r:id="rId8" o:title=""/>
                      </v:shape>
                    </w:pict>
                  </w:r>
                </w:p>
              </w:txbxContent>
            </v:textbox>
          </v:shape>
        </w:pict>
      </w:r>
    </w:p>
    <w:p w:rsidR="00D643E6" w:rsidRPr="00A727A0" w:rsidRDefault="00D643E6" w:rsidP="00A727A0"/>
    <w:p w:rsidR="00D643E6" w:rsidRPr="00A727A0" w:rsidRDefault="00D643E6" w:rsidP="00A727A0"/>
    <w:p w:rsidR="00D643E6" w:rsidRPr="00A727A0" w:rsidRDefault="00D643E6" w:rsidP="00A727A0">
      <w:r>
        <w:rPr>
          <w:noProof/>
        </w:rPr>
        <w:pict>
          <v:shape id="_x0000_s1035" type="#_x0000_t202" style="position:absolute;margin-left:266.8pt;margin-top:5.1pt;width:203pt;height:22.5pt;z-index:251652608;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35;mso-column-margin:5.76pt" inset="2.88pt,2.88pt,2.88pt,2.88pt">
              <w:txbxContent>
                <w:p w:rsidR="00D643E6" w:rsidRPr="00EE23E4" w:rsidRDefault="00D643E6" w:rsidP="00BF6984">
                  <w:pPr>
                    <w:ind w:left="-951" w:right="-637"/>
                    <w:jc w:val="center"/>
                    <w:rPr>
                      <w:b/>
                      <w:sz w:val="28"/>
                      <w:szCs w:val="28"/>
                    </w:rPr>
                  </w:pPr>
                  <w:r w:rsidRPr="00EE23E4">
                    <w:rPr>
                      <w:b/>
                      <w:sz w:val="28"/>
                      <w:szCs w:val="28"/>
                    </w:rPr>
                    <w:t xml:space="preserve">   Highlands County Fire Services</w:t>
                  </w:r>
                </w:p>
              </w:txbxContent>
            </v:textbox>
          </v:shape>
        </w:pict>
      </w:r>
    </w:p>
    <w:p w:rsidR="00D643E6" w:rsidRPr="00A727A0" w:rsidRDefault="00D643E6" w:rsidP="00A727A0"/>
    <w:p w:rsidR="00D643E6" w:rsidRDefault="00D643E6">
      <w:r>
        <w:rPr>
          <w:noProof/>
        </w:rPr>
        <w:pict>
          <v:shape id="_x0000_s1036" type="#_x0000_t202" style="position:absolute;margin-left:265.65pt;margin-top:4.8pt;width:219.45pt;height:92.35pt;z-index:251653632;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36;mso-column-margin:5.76pt" inset="2.88pt,2.88pt,2.88pt,2.88pt">
              <w:txbxContent>
                <w:p w:rsidR="00D643E6" w:rsidRPr="00AD5B8B" w:rsidRDefault="00D643E6" w:rsidP="000F483A">
                  <w:pPr>
                    <w:widowControl w:val="0"/>
                    <w:spacing w:line="280" w:lineRule="exact"/>
                    <w:rPr>
                      <w:sz w:val="24"/>
                      <w:szCs w:val="24"/>
                    </w:rPr>
                  </w:pPr>
                  <w:r w:rsidRPr="00AD5B8B">
                    <w:rPr>
                      <w:sz w:val="24"/>
                      <w:szCs w:val="24"/>
                    </w:rPr>
                    <w:t>6850 W. George Blvd. Sebring Fl. 33875</w:t>
                  </w:r>
                </w:p>
                <w:p w:rsidR="00D643E6" w:rsidRPr="00AD5B8B" w:rsidRDefault="00D643E6" w:rsidP="00FB3A58">
                  <w:pPr>
                    <w:widowControl w:val="0"/>
                    <w:spacing w:before="120" w:line="280" w:lineRule="exact"/>
                    <w:rPr>
                      <w:sz w:val="24"/>
                      <w:szCs w:val="24"/>
                    </w:rPr>
                  </w:pPr>
                  <w:r w:rsidRPr="00AD5B8B">
                    <w:rPr>
                      <w:sz w:val="24"/>
                      <w:szCs w:val="24"/>
                    </w:rPr>
                    <w:t>Ph:  863-385-1112</w:t>
                  </w:r>
                </w:p>
                <w:p w:rsidR="00D643E6" w:rsidRPr="00AD5B8B" w:rsidRDefault="00D643E6" w:rsidP="00FB3A58">
                  <w:pPr>
                    <w:widowControl w:val="0"/>
                    <w:spacing w:before="120" w:line="280" w:lineRule="exact"/>
                    <w:rPr>
                      <w:sz w:val="24"/>
                      <w:szCs w:val="24"/>
                    </w:rPr>
                  </w:pPr>
                  <w:r w:rsidRPr="00AD5B8B">
                    <w:rPr>
                      <w:sz w:val="24"/>
                      <w:szCs w:val="24"/>
                    </w:rPr>
                    <w:t>Fax: 863-402-7404</w:t>
                  </w:r>
                </w:p>
                <w:p w:rsidR="00D643E6" w:rsidRPr="00AD5B8B" w:rsidRDefault="00D643E6" w:rsidP="00105D87">
                  <w:pPr>
                    <w:widowControl w:val="0"/>
                    <w:spacing w:before="120" w:line="280" w:lineRule="exact"/>
                    <w:rPr>
                      <w:sz w:val="24"/>
                      <w:szCs w:val="24"/>
                    </w:rPr>
                  </w:pPr>
                </w:p>
              </w:txbxContent>
            </v:textbox>
          </v:shape>
        </w:pict>
      </w:r>
    </w:p>
    <w:p w:rsidR="00D643E6" w:rsidRPr="00A727A0" w:rsidRDefault="00D643E6" w:rsidP="00A727A0"/>
    <w:p w:rsidR="00D643E6" w:rsidRDefault="00D643E6"/>
    <w:p w:rsidR="00D643E6" w:rsidRDefault="00D643E6" w:rsidP="00A727A0">
      <w:pPr>
        <w:tabs>
          <w:tab w:val="left" w:pos="1978"/>
        </w:tabs>
      </w:pPr>
      <w:r>
        <w:tab/>
      </w:r>
    </w:p>
    <w:p w:rsidR="00D643E6" w:rsidRDefault="00D643E6">
      <w:r w:rsidRPr="00A727A0">
        <w:br w:type="page"/>
      </w:r>
      <w:r>
        <w:rPr>
          <w:noProof/>
        </w:rPr>
        <w:pict>
          <v:shape id="_x0000_s1037" type="#_x0000_t202" style="position:absolute;margin-left:526.25pt;margin-top:-6.8pt;width:214.65pt;height:562.95pt;z-index:251661824" strokecolor="white">
            <v:textbox style="mso-next-textbox:#_x0000_s1037">
              <w:txbxContent>
                <w:p w:rsidR="00D643E6" w:rsidRDefault="00D643E6" w:rsidP="00D93C09">
                  <w:pPr>
                    <w:jc w:val="center"/>
                    <w:rPr>
                      <w:b/>
                      <w:sz w:val="24"/>
                      <w:szCs w:val="24"/>
                    </w:rPr>
                  </w:pPr>
                  <w:r w:rsidRPr="0007404B">
                    <w:rPr>
                      <w:b/>
                      <w:sz w:val="24"/>
                      <w:szCs w:val="24"/>
                    </w:rPr>
                    <w:t>COUNTY FIRE DEPARTMENTS</w:t>
                  </w:r>
                </w:p>
                <w:p w:rsidR="00D643E6" w:rsidRDefault="00D643E6" w:rsidP="00D93C09">
                  <w:pPr>
                    <w:jc w:val="center"/>
                    <w:rPr>
                      <w:b/>
                      <w:sz w:val="24"/>
                      <w:szCs w:val="24"/>
                    </w:rPr>
                  </w:pPr>
                </w:p>
                <w:p w:rsidR="00D643E6" w:rsidRPr="0007404B" w:rsidRDefault="00D643E6" w:rsidP="00D93C09">
                  <w:pPr>
                    <w:jc w:val="center"/>
                    <w:rPr>
                      <w:b/>
                      <w:sz w:val="24"/>
                      <w:szCs w:val="24"/>
                    </w:rPr>
                  </w:pPr>
                </w:p>
                <w:p w:rsidR="00D643E6" w:rsidRPr="00DE749E" w:rsidRDefault="00D643E6">
                  <w:pPr>
                    <w:rPr>
                      <w:b/>
                      <w:sz w:val="22"/>
                      <w:szCs w:val="22"/>
                    </w:rPr>
                  </w:pPr>
                  <w:r w:rsidRPr="00DE749E">
                    <w:rPr>
                      <w:b/>
                      <w:sz w:val="22"/>
                      <w:szCs w:val="22"/>
                    </w:rPr>
                    <w:t>DeSoto City Fire Department</w:t>
                  </w:r>
                </w:p>
                <w:p w:rsidR="00D643E6" w:rsidRDefault="00D643E6">
                  <w:r>
                    <w:t>6800 West George Boulevard</w:t>
                  </w:r>
                </w:p>
                <w:p w:rsidR="00D643E6" w:rsidRDefault="00D643E6">
                  <w:r>
                    <w:t>Sebring, 33875</w:t>
                  </w:r>
                  <w:r>
                    <w:tab/>
                  </w:r>
                  <w:r>
                    <w:tab/>
                    <w:t>Phone – 863.385.6870</w:t>
                  </w:r>
                </w:p>
                <w:p w:rsidR="00D643E6" w:rsidRPr="00DE749E" w:rsidRDefault="00D643E6">
                  <w:pPr>
                    <w:rPr>
                      <w:sz w:val="22"/>
                      <w:szCs w:val="22"/>
                    </w:rPr>
                  </w:pPr>
                  <w:r w:rsidRPr="00DE749E">
                    <w:rPr>
                      <w:sz w:val="22"/>
                      <w:szCs w:val="22"/>
                    </w:rPr>
                    <w:t>---------------------------</w:t>
                  </w:r>
                  <w:r>
                    <w:rPr>
                      <w:sz w:val="22"/>
                      <w:szCs w:val="22"/>
                    </w:rPr>
                    <w:t>---------------------------</w:t>
                  </w:r>
                </w:p>
                <w:p w:rsidR="00D643E6" w:rsidRPr="0007404B" w:rsidRDefault="00D643E6">
                  <w:pPr>
                    <w:rPr>
                      <w:b/>
                      <w:sz w:val="22"/>
                      <w:szCs w:val="22"/>
                    </w:rPr>
                  </w:pPr>
                  <w:r w:rsidRPr="0007404B">
                    <w:rPr>
                      <w:b/>
                      <w:sz w:val="22"/>
                      <w:szCs w:val="22"/>
                    </w:rPr>
                    <w:t>Highlands Lakes Fire Department</w:t>
                  </w:r>
                </w:p>
                <w:p w:rsidR="00D643E6" w:rsidRPr="0007404B" w:rsidRDefault="00D643E6">
                  <w:r w:rsidRPr="0007404B">
                    <w:t>2840 N</w:t>
                  </w:r>
                  <w:r>
                    <w:t>orth</w:t>
                  </w:r>
                  <w:r w:rsidRPr="0007404B">
                    <w:t xml:space="preserve"> Highlands Ave</w:t>
                  </w:r>
                  <w:r>
                    <w:t>nue</w:t>
                  </w:r>
                </w:p>
                <w:p w:rsidR="00D643E6" w:rsidRPr="0007404B" w:rsidRDefault="00D643E6" w:rsidP="00140C4D">
                  <w:r w:rsidRPr="0007404B">
                    <w:t>Avon Park 33825                Phone - 863.452.3807</w:t>
                  </w:r>
                </w:p>
                <w:p w:rsidR="00D643E6" w:rsidRPr="0007404B" w:rsidRDefault="00D643E6">
                  <w:pPr>
                    <w:rPr>
                      <w:sz w:val="22"/>
                      <w:szCs w:val="22"/>
                    </w:rPr>
                  </w:pPr>
                  <w:r w:rsidRPr="0007404B">
                    <w:rPr>
                      <w:sz w:val="22"/>
                      <w:szCs w:val="22"/>
                    </w:rPr>
                    <w:t>------------------------------------------------------</w:t>
                  </w:r>
                </w:p>
                <w:p w:rsidR="00D643E6" w:rsidRPr="0007404B" w:rsidRDefault="00D643E6" w:rsidP="00DE749E">
                  <w:pPr>
                    <w:rPr>
                      <w:b/>
                      <w:sz w:val="22"/>
                      <w:szCs w:val="22"/>
                    </w:rPr>
                  </w:pPr>
                  <w:r w:rsidRPr="0007404B">
                    <w:rPr>
                      <w:b/>
                      <w:sz w:val="22"/>
                      <w:szCs w:val="22"/>
                    </w:rPr>
                    <w:t>Highlands Park Fire Department</w:t>
                  </w:r>
                </w:p>
                <w:p w:rsidR="00D643E6" w:rsidRPr="0007404B" w:rsidRDefault="00D643E6" w:rsidP="00DE749E">
                  <w:r w:rsidRPr="0007404B">
                    <w:t>1317 Columbus St</w:t>
                  </w:r>
                  <w:r>
                    <w:t>reet</w:t>
                  </w:r>
                  <w:r w:rsidRPr="0007404B">
                    <w:t xml:space="preserve"> </w:t>
                  </w:r>
                </w:p>
                <w:p w:rsidR="00D643E6" w:rsidRPr="0007404B" w:rsidRDefault="00D643E6" w:rsidP="00DE749E">
                  <w:r w:rsidRPr="0007404B">
                    <w:t>Lake Placid 33852</w:t>
                  </w:r>
                  <w:r w:rsidRPr="0007404B">
                    <w:tab/>
                    <w:t>Phone - 863.699.3711</w:t>
                  </w:r>
                </w:p>
                <w:p w:rsidR="00D643E6" w:rsidRPr="0007404B" w:rsidRDefault="00D643E6" w:rsidP="00DE749E">
                  <w:pPr>
                    <w:rPr>
                      <w:sz w:val="22"/>
                      <w:szCs w:val="22"/>
                    </w:rPr>
                  </w:pPr>
                  <w:r w:rsidRPr="0007404B">
                    <w:rPr>
                      <w:sz w:val="22"/>
                      <w:szCs w:val="22"/>
                    </w:rPr>
                    <w:t>------------------------------------------------------</w:t>
                  </w:r>
                </w:p>
                <w:p w:rsidR="00D643E6" w:rsidRPr="0007404B" w:rsidRDefault="00D643E6" w:rsidP="00DE749E">
                  <w:pPr>
                    <w:rPr>
                      <w:b/>
                      <w:sz w:val="22"/>
                      <w:szCs w:val="22"/>
                    </w:rPr>
                  </w:pPr>
                  <w:r w:rsidRPr="0007404B">
                    <w:rPr>
                      <w:b/>
                      <w:sz w:val="22"/>
                      <w:szCs w:val="22"/>
                    </w:rPr>
                    <w:t>Lake Placid Fire Department</w:t>
                  </w:r>
                </w:p>
                <w:p w:rsidR="00D643E6" w:rsidRPr="0007404B" w:rsidRDefault="00D643E6" w:rsidP="00DE749E">
                  <w:r w:rsidRPr="0007404B">
                    <w:t>12 W</w:t>
                  </w:r>
                  <w:r>
                    <w:t>est</w:t>
                  </w:r>
                  <w:r w:rsidRPr="0007404B">
                    <w:t xml:space="preserve"> Interlake B</w:t>
                  </w:r>
                  <w:r>
                    <w:t>ou</w:t>
                  </w:r>
                  <w:r w:rsidRPr="0007404B">
                    <w:t>l</w:t>
                  </w:r>
                  <w:r>
                    <w:t>e</w:t>
                  </w:r>
                  <w:r w:rsidRPr="0007404B">
                    <w:t>v</w:t>
                  </w:r>
                  <w:r>
                    <w:t>ar</w:t>
                  </w:r>
                  <w:r w:rsidRPr="0007404B">
                    <w:t>d</w:t>
                  </w:r>
                </w:p>
                <w:p w:rsidR="00D643E6" w:rsidRPr="0007404B" w:rsidRDefault="00D643E6" w:rsidP="00DE749E">
                  <w:r w:rsidRPr="0007404B">
                    <w:t>Lake Placid 33852</w:t>
                  </w:r>
                  <w:r w:rsidRPr="0007404B">
                    <w:tab/>
                    <w:t>Phone - 863.699.3753</w:t>
                  </w:r>
                </w:p>
                <w:p w:rsidR="00D643E6" w:rsidRPr="0007404B" w:rsidRDefault="00D643E6" w:rsidP="00DE749E">
                  <w:pPr>
                    <w:rPr>
                      <w:sz w:val="22"/>
                      <w:szCs w:val="22"/>
                    </w:rPr>
                  </w:pPr>
                  <w:r w:rsidRPr="0007404B">
                    <w:rPr>
                      <w:sz w:val="22"/>
                      <w:szCs w:val="22"/>
                    </w:rPr>
                    <w:t>------------------------------------------------------</w:t>
                  </w:r>
                </w:p>
                <w:p w:rsidR="00D643E6" w:rsidRPr="0007404B" w:rsidRDefault="00D643E6" w:rsidP="00DE749E">
                  <w:pPr>
                    <w:rPr>
                      <w:b/>
                      <w:sz w:val="22"/>
                      <w:szCs w:val="22"/>
                    </w:rPr>
                  </w:pPr>
                  <w:r w:rsidRPr="0007404B">
                    <w:rPr>
                      <w:b/>
                      <w:sz w:val="22"/>
                      <w:szCs w:val="22"/>
                    </w:rPr>
                    <w:t>Leisure Lakes Fire Department</w:t>
                  </w:r>
                </w:p>
                <w:p w:rsidR="00D643E6" w:rsidRPr="0007404B" w:rsidRDefault="00D643E6" w:rsidP="00DE749E">
                  <w:r w:rsidRPr="0007404B">
                    <w:t>2874 Lake June B</w:t>
                  </w:r>
                  <w:r>
                    <w:t>ou</w:t>
                  </w:r>
                  <w:r w:rsidRPr="0007404B">
                    <w:t>l</w:t>
                  </w:r>
                  <w:r>
                    <w:t>e</w:t>
                  </w:r>
                  <w:r w:rsidRPr="0007404B">
                    <w:t>v</w:t>
                  </w:r>
                  <w:r>
                    <w:t>ar</w:t>
                  </w:r>
                  <w:r w:rsidRPr="0007404B">
                    <w:t>d</w:t>
                  </w:r>
                </w:p>
                <w:p w:rsidR="00D643E6" w:rsidRPr="0007404B" w:rsidRDefault="00D643E6" w:rsidP="00DE749E">
                  <w:r w:rsidRPr="0007404B">
                    <w:t>Lake Placid 33852</w:t>
                  </w:r>
                  <w:r w:rsidRPr="0007404B">
                    <w:tab/>
                    <w:t>Phone - 863.699.3712</w:t>
                  </w:r>
                </w:p>
                <w:p w:rsidR="00D643E6" w:rsidRPr="0007404B" w:rsidRDefault="00D643E6" w:rsidP="00DE749E">
                  <w:pPr>
                    <w:rPr>
                      <w:sz w:val="22"/>
                      <w:szCs w:val="22"/>
                    </w:rPr>
                  </w:pPr>
                  <w:r w:rsidRPr="0007404B">
                    <w:rPr>
                      <w:sz w:val="22"/>
                      <w:szCs w:val="22"/>
                    </w:rPr>
                    <w:t>------------------------------------------------------</w:t>
                  </w:r>
                </w:p>
                <w:p w:rsidR="00D643E6" w:rsidRPr="0007404B" w:rsidRDefault="00D643E6" w:rsidP="00DE749E">
                  <w:pPr>
                    <w:rPr>
                      <w:b/>
                      <w:sz w:val="22"/>
                      <w:szCs w:val="22"/>
                    </w:rPr>
                  </w:pPr>
                  <w:r w:rsidRPr="0007404B">
                    <w:rPr>
                      <w:b/>
                      <w:sz w:val="22"/>
                      <w:szCs w:val="22"/>
                    </w:rPr>
                    <w:t>Lorida Fire Department</w:t>
                  </w:r>
                </w:p>
                <w:p w:rsidR="00D643E6" w:rsidRPr="0007404B" w:rsidRDefault="00D643E6" w:rsidP="00DE749E">
                  <w:r w:rsidRPr="0007404B">
                    <w:t>1172 U.S. 98.</w:t>
                  </w:r>
                </w:p>
                <w:p w:rsidR="00D643E6" w:rsidRPr="0007404B" w:rsidRDefault="00D643E6" w:rsidP="00DE749E">
                  <w:r w:rsidRPr="0007404B">
                    <w:t>Lorida 33857</w:t>
                  </w:r>
                  <w:r w:rsidRPr="0007404B">
                    <w:tab/>
                  </w:r>
                  <w:r w:rsidRPr="0007404B">
                    <w:tab/>
                    <w:t>Phone - 863.655.0122</w:t>
                  </w:r>
                </w:p>
                <w:p w:rsidR="00D643E6" w:rsidRPr="0007404B" w:rsidRDefault="00D643E6" w:rsidP="00DE749E">
                  <w:pPr>
                    <w:rPr>
                      <w:sz w:val="22"/>
                      <w:szCs w:val="22"/>
                    </w:rPr>
                  </w:pPr>
                  <w:r w:rsidRPr="0007404B">
                    <w:rPr>
                      <w:sz w:val="22"/>
                      <w:szCs w:val="22"/>
                    </w:rPr>
                    <w:t>------------------------------------------------------</w:t>
                  </w:r>
                </w:p>
                <w:p w:rsidR="00D643E6" w:rsidRPr="0007404B" w:rsidRDefault="00D643E6" w:rsidP="00DE749E">
                  <w:pPr>
                    <w:rPr>
                      <w:b/>
                      <w:sz w:val="22"/>
                      <w:szCs w:val="22"/>
                    </w:rPr>
                  </w:pPr>
                  <w:r w:rsidRPr="0007404B">
                    <w:rPr>
                      <w:b/>
                      <w:sz w:val="22"/>
                      <w:szCs w:val="22"/>
                    </w:rPr>
                    <w:t>Placid Lakes Fire Department</w:t>
                  </w:r>
                </w:p>
                <w:p w:rsidR="00D643E6" w:rsidRPr="0007404B" w:rsidRDefault="00D643E6" w:rsidP="00DE749E">
                  <w:r w:rsidRPr="0007404B">
                    <w:t>300 Washington B</w:t>
                  </w:r>
                  <w:r>
                    <w:t>ou</w:t>
                  </w:r>
                  <w:r w:rsidRPr="0007404B">
                    <w:t>l</w:t>
                  </w:r>
                  <w:r>
                    <w:t>e</w:t>
                  </w:r>
                  <w:r w:rsidRPr="0007404B">
                    <w:t>v</w:t>
                  </w:r>
                  <w:r>
                    <w:t>ard</w:t>
                  </w:r>
                  <w:r w:rsidRPr="0007404B">
                    <w:t xml:space="preserve"> N</w:t>
                  </w:r>
                  <w:r>
                    <w:t>orth West</w:t>
                  </w:r>
                </w:p>
                <w:p w:rsidR="00D643E6" w:rsidRPr="0007404B" w:rsidRDefault="00D643E6" w:rsidP="00DE749E">
                  <w:r w:rsidRPr="0007404B">
                    <w:t>Lake Placid 33852</w:t>
                  </w:r>
                  <w:r w:rsidRPr="0007404B">
                    <w:tab/>
                    <w:t>Phone - 863.465.7805</w:t>
                  </w:r>
                </w:p>
                <w:p w:rsidR="00D643E6" w:rsidRPr="0007404B" w:rsidRDefault="00D643E6" w:rsidP="00DE749E">
                  <w:pPr>
                    <w:rPr>
                      <w:sz w:val="22"/>
                      <w:szCs w:val="22"/>
                    </w:rPr>
                  </w:pPr>
                  <w:r w:rsidRPr="0007404B">
                    <w:rPr>
                      <w:sz w:val="22"/>
                      <w:szCs w:val="22"/>
                    </w:rPr>
                    <w:t>------------------------------------------------------</w:t>
                  </w:r>
                </w:p>
                <w:p w:rsidR="00D643E6" w:rsidRPr="0007404B" w:rsidRDefault="00D643E6" w:rsidP="00DE749E">
                  <w:pPr>
                    <w:rPr>
                      <w:b/>
                      <w:sz w:val="22"/>
                      <w:szCs w:val="22"/>
                    </w:rPr>
                  </w:pPr>
                  <w:r w:rsidRPr="0007404B">
                    <w:rPr>
                      <w:b/>
                      <w:sz w:val="22"/>
                      <w:szCs w:val="22"/>
                    </w:rPr>
                    <w:t>Sun’n Lake Fire Department</w:t>
                  </w:r>
                </w:p>
                <w:p w:rsidR="00D643E6" w:rsidRPr="0007404B" w:rsidRDefault="00D643E6" w:rsidP="00DE749E">
                  <w:r w:rsidRPr="0007404B">
                    <w:t>460 Sun’n Lake B</w:t>
                  </w:r>
                  <w:r>
                    <w:t>ou</w:t>
                  </w:r>
                  <w:r w:rsidRPr="0007404B">
                    <w:t>l</w:t>
                  </w:r>
                  <w:r>
                    <w:t>e</w:t>
                  </w:r>
                  <w:r w:rsidRPr="0007404B">
                    <w:t>v</w:t>
                  </w:r>
                  <w:r>
                    <w:t>ard</w:t>
                  </w:r>
                </w:p>
                <w:p w:rsidR="00D643E6" w:rsidRPr="0007404B" w:rsidRDefault="00D643E6" w:rsidP="00DE749E">
                  <w:r w:rsidRPr="0007404B">
                    <w:t>Lake Placid 33852</w:t>
                  </w:r>
                  <w:r w:rsidRPr="0007404B">
                    <w:tab/>
                    <w:t>Phone - 863.699.3708</w:t>
                  </w:r>
                </w:p>
                <w:p w:rsidR="00D643E6" w:rsidRPr="0007404B" w:rsidRDefault="00D643E6" w:rsidP="00DE749E">
                  <w:pPr>
                    <w:rPr>
                      <w:sz w:val="22"/>
                      <w:szCs w:val="22"/>
                    </w:rPr>
                  </w:pPr>
                  <w:r w:rsidRPr="0007404B">
                    <w:rPr>
                      <w:sz w:val="22"/>
                      <w:szCs w:val="22"/>
                    </w:rPr>
                    <w:t>------------------------------------------------------</w:t>
                  </w:r>
                </w:p>
                <w:p w:rsidR="00D643E6" w:rsidRPr="0007404B" w:rsidRDefault="00D643E6">
                  <w:pPr>
                    <w:rPr>
                      <w:sz w:val="22"/>
                      <w:szCs w:val="22"/>
                    </w:rPr>
                  </w:pPr>
                  <w:r w:rsidRPr="0007404B">
                    <w:rPr>
                      <w:sz w:val="22"/>
                      <w:szCs w:val="22"/>
                    </w:rPr>
                    <w:t>------------------------------------------------------</w:t>
                  </w:r>
                </w:p>
                <w:p w:rsidR="00D643E6" w:rsidRPr="0007404B" w:rsidRDefault="00D643E6">
                  <w:pPr>
                    <w:rPr>
                      <w:b/>
                      <w:sz w:val="22"/>
                      <w:szCs w:val="22"/>
                    </w:rPr>
                  </w:pPr>
                  <w:r w:rsidRPr="0007404B">
                    <w:rPr>
                      <w:b/>
                      <w:sz w:val="22"/>
                      <w:szCs w:val="22"/>
                    </w:rPr>
                    <w:t>Venus Fire Department</w:t>
                  </w:r>
                </w:p>
                <w:p w:rsidR="00D643E6" w:rsidRPr="0007404B" w:rsidRDefault="00D643E6">
                  <w:r w:rsidRPr="0007404B">
                    <w:t>45 Venus Clubhouse R</w:t>
                  </w:r>
                  <w:r>
                    <w:t>oad</w:t>
                  </w:r>
                </w:p>
                <w:p w:rsidR="00D643E6" w:rsidRDefault="00D643E6">
                  <w:r w:rsidRPr="0007404B">
                    <w:t>Venus 33960</w:t>
                  </w:r>
                  <w:r w:rsidRPr="0007404B">
                    <w:tab/>
                  </w:r>
                  <w:r w:rsidRPr="0007404B">
                    <w:tab/>
                    <w:t>Phone - 863.699.3720</w:t>
                  </w:r>
                </w:p>
                <w:p w:rsidR="00D643E6" w:rsidRPr="0007404B" w:rsidRDefault="00D643E6" w:rsidP="00DE749E">
                  <w:pPr>
                    <w:rPr>
                      <w:sz w:val="22"/>
                      <w:szCs w:val="22"/>
                    </w:rPr>
                  </w:pPr>
                  <w:r w:rsidRPr="0007404B">
                    <w:rPr>
                      <w:sz w:val="22"/>
                      <w:szCs w:val="22"/>
                    </w:rPr>
                    <w:t>------------------------------------------------------</w:t>
                  </w:r>
                </w:p>
                <w:p w:rsidR="00D643E6" w:rsidRPr="0007404B" w:rsidRDefault="00D643E6" w:rsidP="00C86349">
                  <w:pPr>
                    <w:rPr>
                      <w:b/>
                      <w:sz w:val="22"/>
                      <w:szCs w:val="22"/>
                    </w:rPr>
                  </w:pPr>
                  <w:r w:rsidRPr="0007404B">
                    <w:rPr>
                      <w:b/>
                      <w:sz w:val="22"/>
                      <w:szCs w:val="22"/>
                    </w:rPr>
                    <w:t>West Sebring Fire Department</w:t>
                  </w:r>
                </w:p>
                <w:p w:rsidR="00D643E6" w:rsidRPr="0007404B" w:rsidRDefault="00D643E6" w:rsidP="00C86349">
                  <w:r w:rsidRPr="0007404B">
                    <w:t>2300 Longview C</w:t>
                  </w:r>
                  <w:r>
                    <w:t>ourt</w:t>
                  </w:r>
                </w:p>
                <w:p w:rsidR="00D643E6" w:rsidRPr="0007404B" w:rsidRDefault="00D643E6" w:rsidP="00C86349">
                  <w:r w:rsidRPr="0007404B">
                    <w:t>Sebring 33870                    Phone - 863.471.5344</w:t>
                  </w:r>
                </w:p>
                <w:p w:rsidR="00D643E6" w:rsidRPr="0007404B" w:rsidRDefault="00D643E6"/>
              </w:txbxContent>
            </v:textbox>
          </v:shape>
        </w:pict>
      </w:r>
      <w:r>
        <w:rPr>
          <w:noProof/>
        </w:rPr>
        <w:pict>
          <v:shape id="_x0000_s1038" type="#_x0000_t202" style="position:absolute;margin-left:-15.35pt;margin-top:-6.8pt;width:238.35pt;height:519.9pt;z-index:251658752" strokecolor="white">
            <v:textbox>
              <w:txbxContent>
                <w:p w:rsidR="00D643E6" w:rsidRPr="009E4D25" w:rsidRDefault="00D643E6" w:rsidP="009F693B">
                  <w:pPr>
                    <w:jc w:val="center"/>
                    <w:rPr>
                      <w:b/>
                      <w:sz w:val="28"/>
                      <w:szCs w:val="28"/>
                    </w:rPr>
                  </w:pPr>
                  <w:r w:rsidRPr="009E4D25">
                    <w:rPr>
                      <w:b/>
                      <w:sz w:val="28"/>
                      <w:szCs w:val="28"/>
                    </w:rPr>
                    <w:t>Volunteer Firefighter Benefits</w:t>
                  </w:r>
                </w:p>
                <w:p w:rsidR="00D643E6" w:rsidRPr="0007404B" w:rsidRDefault="00D643E6" w:rsidP="00274C46">
                  <w:pPr>
                    <w:jc w:val="both"/>
                    <w:rPr>
                      <w:sz w:val="18"/>
                      <w:szCs w:val="18"/>
                    </w:rPr>
                  </w:pPr>
                  <w:r w:rsidRPr="0007404B">
                    <w:rPr>
                      <w:sz w:val="18"/>
                      <w:szCs w:val="18"/>
                    </w:rPr>
                    <w:t>Volunteering as a firefighter does not come without its benefits.  First and foremost is the knowledge of making a difference in the lives of people who live and play in the community.  They protect and rescue people, save their property, and in some cases their lives.  Volunteering as a firefighter includes the following benefits:</w:t>
                  </w:r>
                </w:p>
                <w:p w:rsidR="00D643E6" w:rsidRPr="0007404B" w:rsidRDefault="00D643E6" w:rsidP="00274C46">
                  <w:pPr>
                    <w:jc w:val="both"/>
                    <w:rPr>
                      <w:sz w:val="18"/>
                      <w:szCs w:val="18"/>
                    </w:rPr>
                  </w:pPr>
                </w:p>
                <w:p w:rsidR="00D643E6" w:rsidRPr="0007404B" w:rsidRDefault="00D643E6" w:rsidP="009E416D">
                  <w:pPr>
                    <w:pStyle w:val="ListParagraph"/>
                    <w:numPr>
                      <w:ilvl w:val="0"/>
                      <w:numId w:val="2"/>
                    </w:numPr>
                    <w:jc w:val="both"/>
                    <w:rPr>
                      <w:sz w:val="18"/>
                      <w:szCs w:val="18"/>
                    </w:rPr>
                  </w:pPr>
                  <w:r w:rsidRPr="0007404B">
                    <w:rPr>
                      <w:color w:val="auto"/>
                      <w:sz w:val="18"/>
                      <w:szCs w:val="18"/>
                    </w:rPr>
                    <w:t>All required training is provided and paid for by the department.</w:t>
                  </w:r>
                </w:p>
                <w:p w:rsidR="00D643E6" w:rsidRPr="0007404B" w:rsidRDefault="00D643E6" w:rsidP="009E416D">
                  <w:pPr>
                    <w:pStyle w:val="ListParagraph"/>
                    <w:jc w:val="both"/>
                    <w:rPr>
                      <w:sz w:val="18"/>
                      <w:szCs w:val="18"/>
                    </w:rPr>
                  </w:pPr>
                </w:p>
                <w:p w:rsidR="00D643E6" w:rsidRPr="0007404B" w:rsidRDefault="00D643E6" w:rsidP="009E416D">
                  <w:pPr>
                    <w:pStyle w:val="ListParagraph"/>
                    <w:numPr>
                      <w:ilvl w:val="0"/>
                      <w:numId w:val="2"/>
                    </w:numPr>
                    <w:jc w:val="both"/>
                    <w:rPr>
                      <w:sz w:val="18"/>
                      <w:szCs w:val="18"/>
                    </w:rPr>
                  </w:pPr>
                  <w:r w:rsidRPr="0007404B">
                    <w:rPr>
                      <w:color w:val="auto"/>
                      <w:sz w:val="18"/>
                      <w:szCs w:val="18"/>
                    </w:rPr>
                    <w:t>All required safety equipment and gear is provided and paid for by the department.</w:t>
                  </w:r>
                </w:p>
                <w:p w:rsidR="00D643E6" w:rsidRPr="0007404B" w:rsidRDefault="00D643E6" w:rsidP="009E416D">
                  <w:pPr>
                    <w:pStyle w:val="ListParagraph"/>
                    <w:jc w:val="both"/>
                    <w:rPr>
                      <w:sz w:val="18"/>
                      <w:szCs w:val="18"/>
                    </w:rPr>
                  </w:pPr>
                </w:p>
                <w:p w:rsidR="00D643E6" w:rsidRPr="0007404B" w:rsidRDefault="00D643E6" w:rsidP="009E416D">
                  <w:pPr>
                    <w:pStyle w:val="ListParagraph"/>
                    <w:numPr>
                      <w:ilvl w:val="0"/>
                      <w:numId w:val="2"/>
                    </w:numPr>
                    <w:jc w:val="both"/>
                    <w:rPr>
                      <w:sz w:val="18"/>
                      <w:szCs w:val="18"/>
                    </w:rPr>
                  </w:pPr>
                  <w:r w:rsidRPr="0007404B">
                    <w:rPr>
                      <w:color w:val="auto"/>
                      <w:sz w:val="18"/>
                      <w:szCs w:val="18"/>
                    </w:rPr>
                    <w:t>Volunteering can provide the necessary experience and background for individuals seeking career employment in the fire service.</w:t>
                  </w:r>
                </w:p>
                <w:p w:rsidR="00D643E6" w:rsidRPr="0007404B" w:rsidRDefault="00D643E6" w:rsidP="009E416D">
                  <w:pPr>
                    <w:pStyle w:val="ListParagraph"/>
                    <w:jc w:val="both"/>
                    <w:rPr>
                      <w:sz w:val="18"/>
                      <w:szCs w:val="18"/>
                    </w:rPr>
                  </w:pPr>
                </w:p>
                <w:p w:rsidR="00D643E6" w:rsidRPr="0007404B" w:rsidRDefault="00D643E6" w:rsidP="009E416D">
                  <w:pPr>
                    <w:pStyle w:val="ListParagraph"/>
                    <w:numPr>
                      <w:ilvl w:val="0"/>
                      <w:numId w:val="2"/>
                    </w:numPr>
                    <w:jc w:val="both"/>
                    <w:rPr>
                      <w:sz w:val="18"/>
                      <w:szCs w:val="18"/>
                    </w:rPr>
                  </w:pPr>
                  <w:r w:rsidRPr="0007404B">
                    <w:rPr>
                      <w:color w:val="auto"/>
                      <w:sz w:val="18"/>
                      <w:szCs w:val="18"/>
                    </w:rPr>
                    <w:t>Successful candidates will receive a comprehensive medical evaluation paid for by the department.</w:t>
                  </w:r>
                </w:p>
                <w:p w:rsidR="00D643E6" w:rsidRPr="0007404B" w:rsidRDefault="00D643E6" w:rsidP="00274C46">
                  <w:pPr>
                    <w:pStyle w:val="ListParagraph"/>
                    <w:rPr>
                      <w:sz w:val="18"/>
                      <w:szCs w:val="18"/>
                    </w:rPr>
                  </w:pPr>
                </w:p>
                <w:p w:rsidR="00D643E6" w:rsidRPr="0007404B" w:rsidRDefault="00D643E6" w:rsidP="00274C46">
                  <w:pPr>
                    <w:pStyle w:val="ListParagraph"/>
                    <w:numPr>
                      <w:ilvl w:val="0"/>
                      <w:numId w:val="2"/>
                    </w:numPr>
                    <w:jc w:val="both"/>
                    <w:rPr>
                      <w:sz w:val="18"/>
                      <w:szCs w:val="18"/>
                    </w:rPr>
                  </w:pPr>
                  <w:r w:rsidRPr="0007404B">
                    <w:rPr>
                      <w:sz w:val="18"/>
                      <w:szCs w:val="18"/>
                    </w:rPr>
                    <w:t>Work</w:t>
                  </w:r>
                  <w:r>
                    <w:rPr>
                      <w:sz w:val="18"/>
                      <w:szCs w:val="18"/>
                    </w:rPr>
                    <w:t>er</w:t>
                  </w:r>
                  <w:r w:rsidRPr="0007404B">
                    <w:rPr>
                      <w:sz w:val="18"/>
                      <w:szCs w:val="18"/>
                    </w:rPr>
                    <w:t>’s Compensation, Accident and Disability insurance provided.</w:t>
                  </w:r>
                </w:p>
                <w:p w:rsidR="00D643E6" w:rsidRPr="0007404B" w:rsidRDefault="00D643E6" w:rsidP="002F3C51">
                  <w:pPr>
                    <w:pStyle w:val="ListParagraph"/>
                    <w:rPr>
                      <w:sz w:val="18"/>
                      <w:szCs w:val="18"/>
                    </w:rPr>
                  </w:pPr>
                </w:p>
                <w:p w:rsidR="00D643E6" w:rsidRPr="0007404B" w:rsidRDefault="00D643E6" w:rsidP="002F3C51">
                  <w:pPr>
                    <w:widowControl w:val="0"/>
                    <w:spacing w:line="300" w:lineRule="exact"/>
                    <w:rPr>
                      <w:b/>
                      <w:color w:val="auto"/>
                    </w:rPr>
                  </w:pPr>
                  <w:r w:rsidRPr="0007404B">
                    <w:rPr>
                      <w:b/>
                      <w:color w:val="auto"/>
                    </w:rPr>
                    <w:t>VOLUNTEERS HAVE THE OPPORTUNITY TO:</w:t>
                  </w:r>
                </w:p>
                <w:p w:rsidR="00D643E6" w:rsidRPr="0007404B" w:rsidRDefault="00D643E6" w:rsidP="002F3C51">
                  <w:pPr>
                    <w:pStyle w:val="ListParagraph"/>
                    <w:widowControl w:val="0"/>
                    <w:numPr>
                      <w:ilvl w:val="0"/>
                      <w:numId w:val="2"/>
                    </w:numPr>
                    <w:spacing w:line="300" w:lineRule="exact"/>
                    <w:ind w:right="-776"/>
                    <w:rPr>
                      <w:color w:val="auto"/>
                      <w:sz w:val="18"/>
                      <w:szCs w:val="18"/>
                    </w:rPr>
                  </w:pPr>
                  <w:r w:rsidRPr="0007404B">
                    <w:rPr>
                      <w:color w:val="auto"/>
                      <w:sz w:val="18"/>
                      <w:szCs w:val="18"/>
                    </w:rPr>
                    <w:t xml:space="preserve">Learn teamwork, responsibility and </w:t>
                  </w:r>
                </w:p>
                <w:p w:rsidR="00D643E6" w:rsidRPr="0007404B" w:rsidRDefault="00D643E6" w:rsidP="002F3C51">
                  <w:pPr>
                    <w:pStyle w:val="ListParagraph"/>
                    <w:widowControl w:val="0"/>
                    <w:spacing w:line="300" w:lineRule="exact"/>
                    <w:rPr>
                      <w:color w:val="auto"/>
                      <w:sz w:val="18"/>
                      <w:szCs w:val="18"/>
                    </w:rPr>
                  </w:pPr>
                  <w:r w:rsidRPr="0007404B">
                    <w:rPr>
                      <w:color w:val="auto"/>
                      <w:sz w:val="18"/>
                      <w:szCs w:val="18"/>
                    </w:rPr>
                    <w:t>gain a sense of achievement and accomplishment.</w:t>
                  </w:r>
                </w:p>
                <w:p w:rsidR="00D643E6" w:rsidRPr="0007404B" w:rsidRDefault="00D643E6" w:rsidP="002F3C51">
                  <w:pPr>
                    <w:pStyle w:val="ListParagraph"/>
                    <w:widowControl w:val="0"/>
                    <w:numPr>
                      <w:ilvl w:val="0"/>
                      <w:numId w:val="2"/>
                    </w:numPr>
                    <w:spacing w:line="300" w:lineRule="exact"/>
                    <w:rPr>
                      <w:color w:val="auto"/>
                      <w:sz w:val="18"/>
                      <w:szCs w:val="18"/>
                    </w:rPr>
                  </w:pPr>
                  <w:r w:rsidRPr="0007404B">
                    <w:rPr>
                      <w:color w:val="auto"/>
                      <w:sz w:val="18"/>
                      <w:szCs w:val="18"/>
                    </w:rPr>
                    <w:t>Explore the possibilities of a career in firefighting or emergency medicine.</w:t>
                  </w:r>
                </w:p>
                <w:p w:rsidR="00D643E6" w:rsidRPr="0007404B" w:rsidRDefault="00D643E6" w:rsidP="002F3C51">
                  <w:pPr>
                    <w:pStyle w:val="ListParagraph"/>
                    <w:widowControl w:val="0"/>
                    <w:numPr>
                      <w:ilvl w:val="0"/>
                      <w:numId w:val="2"/>
                    </w:numPr>
                    <w:spacing w:line="300" w:lineRule="exact"/>
                    <w:rPr>
                      <w:color w:val="auto"/>
                      <w:sz w:val="18"/>
                      <w:szCs w:val="18"/>
                    </w:rPr>
                  </w:pPr>
                  <w:r w:rsidRPr="0007404B">
                    <w:rPr>
                      <w:color w:val="auto"/>
                      <w:sz w:val="18"/>
                      <w:szCs w:val="18"/>
                    </w:rPr>
                    <w:t>Provide a skilled service to their community.</w:t>
                  </w:r>
                </w:p>
                <w:p w:rsidR="00D643E6" w:rsidRPr="0007404B" w:rsidRDefault="00D643E6" w:rsidP="002F3C51">
                  <w:pPr>
                    <w:pStyle w:val="ListParagraph"/>
                    <w:widowControl w:val="0"/>
                    <w:numPr>
                      <w:ilvl w:val="0"/>
                      <w:numId w:val="2"/>
                    </w:numPr>
                    <w:spacing w:line="300" w:lineRule="exact"/>
                    <w:rPr>
                      <w:color w:val="auto"/>
                      <w:sz w:val="18"/>
                      <w:szCs w:val="18"/>
                    </w:rPr>
                  </w:pPr>
                  <w:r w:rsidRPr="0007404B">
                    <w:rPr>
                      <w:color w:val="auto"/>
                      <w:sz w:val="18"/>
                      <w:szCs w:val="18"/>
                    </w:rPr>
                    <w:t>Participate in the departments social events.</w:t>
                  </w:r>
                </w:p>
                <w:p w:rsidR="00D643E6" w:rsidRPr="00274C46" w:rsidRDefault="00D643E6" w:rsidP="00D07AC4">
                  <w:pPr>
                    <w:pStyle w:val="ListParagraph"/>
                    <w:jc w:val="both"/>
                  </w:pPr>
                </w:p>
              </w:txbxContent>
            </v:textbox>
          </v:shape>
        </w:pict>
      </w:r>
      <w:r>
        <w:rPr>
          <w:noProof/>
        </w:rPr>
        <w:pict>
          <v:shape id="_x0000_s1039" type="#_x0000_t202" style="position:absolute;margin-left:262.55pt;margin-top:141.1pt;width:233.1pt;height:262.3pt;z-index:251662848" strokecolor="white">
            <v:textbox style="mso-next-textbox:#_x0000_s1039">
              <w:txbxContent>
                <w:p w:rsidR="00D643E6" w:rsidRPr="0007404B" w:rsidRDefault="00D643E6" w:rsidP="009E416D">
                  <w:pPr>
                    <w:jc w:val="center"/>
                    <w:rPr>
                      <w:b/>
                      <w:sz w:val="22"/>
                      <w:szCs w:val="22"/>
                    </w:rPr>
                  </w:pPr>
                  <w:r w:rsidRPr="0007404B">
                    <w:rPr>
                      <w:b/>
                      <w:sz w:val="22"/>
                      <w:szCs w:val="22"/>
                    </w:rPr>
                    <w:t>THE APPLICATION PROCESS</w:t>
                  </w:r>
                </w:p>
                <w:p w:rsidR="00D643E6" w:rsidRPr="0007404B" w:rsidRDefault="00D643E6" w:rsidP="009E416D">
                  <w:pPr>
                    <w:jc w:val="center"/>
                    <w:rPr>
                      <w:b/>
                      <w:sz w:val="22"/>
                      <w:szCs w:val="22"/>
                    </w:rPr>
                  </w:pPr>
                </w:p>
                <w:p w:rsidR="00D643E6" w:rsidRPr="0007404B" w:rsidRDefault="00D643E6" w:rsidP="00463168">
                  <w:pPr>
                    <w:pStyle w:val="ListParagraph"/>
                    <w:numPr>
                      <w:ilvl w:val="0"/>
                      <w:numId w:val="4"/>
                    </w:numPr>
                  </w:pPr>
                  <w:r w:rsidRPr="0007404B">
                    <w:t>Must be at least 18 years of age,</w:t>
                  </w:r>
                </w:p>
                <w:p w:rsidR="00D643E6" w:rsidRPr="0007404B" w:rsidRDefault="00D643E6" w:rsidP="002F3C51">
                  <w:pPr>
                    <w:pStyle w:val="ListParagraph"/>
                  </w:pPr>
                </w:p>
                <w:p w:rsidR="00D643E6" w:rsidRPr="0007404B" w:rsidRDefault="00D643E6" w:rsidP="00463168">
                  <w:pPr>
                    <w:pStyle w:val="ListParagraph"/>
                    <w:numPr>
                      <w:ilvl w:val="0"/>
                      <w:numId w:val="4"/>
                    </w:numPr>
                  </w:pPr>
                  <w:r w:rsidRPr="0007404B">
                    <w:t xml:space="preserve">Complete and return a Department Membership Application.  </w:t>
                  </w:r>
                </w:p>
                <w:p w:rsidR="00D643E6" w:rsidRPr="0007404B" w:rsidRDefault="00D643E6" w:rsidP="001E136C"/>
                <w:p w:rsidR="00D643E6" w:rsidRPr="0007404B" w:rsidRDefault="00D643E6" w:rsidP="001E136C">
                  <w:pPr>
                    <w:pStyle w:val="ListParagraph"/>
                    <w:numPr>
                      <w:ilvl w:val="0"/>
                      <w:numId w:val="3"/>
                    </w:numPr>
                  </w:pPr>
                  <w:r w:rsidRPr="0007404B">
                    <w:t xml:space="preserve">Verification of a good driving record </w:t>
                  </w:r>
                </w:p>
                <w:p w:rsidR="00D643E6" w:rsidRPr="0007404B" w:rsidRDefault="00D643E6" w:rsidP="001E136C">
                  <w:pPr>
                    <w:pStyle w:val="ListParagraph"/>
                  </w:pPr>
                </w:p>
                <w:p w:rsidR="00D643E6" w:rsidRPr="0007404B" w:rsidRDefault="00D643E6" w:rsidP="001E136C">
                  <w:pPr>
                    <w:pStyle w:val="ListParagraph"/>
                    <w:numPr>
                      <w:ilvl w:val="0"/>
                      <w:numId w:val="3"/>
                    </w:numPr>
                  </w:pPr>
                  <w:r w:rsidRPr="0007404B">
                    <w:t>A favorable background history</w:t>
                  </w:r>
                </w:p>
                <w:p w:rsidR="00D643E6" w:rsidRPr="0007404B" w:rsidRDefault="00D643E6" w:rsidP="001E136C">
                  <w:pPr>
                    <w:pStyle w:val="ListParagraph"/>
                  </w:pPr>
                </w:p>
                <w:p w:rsidR="00D643E6" w:rsidRPr="0007404B" w:rsidRDefault="00D643E6" w:rsidP="001E136C">
                  <w:pPr>
                    <w:pStyle w:val="ListParagraph"/>
                    <w:numPr>
                      <w:ilvl w:val="0"/>
                      <w:numId w:val="3"/>
                    </w:numPr>
                  </w:pPr>
                  <w:r w:rsidRPr="0007404B">
                    <w:t>Complete a thorough medical evaluation.</w:t>
                  </w:r>
                </w:p>
                <w:p w:rsidR="00D643E6" w:rsidRPr="0007404B" w:rsidRDefault="00D643E6" w:rsidP="00463168">
                  <w:pPr>
                    <w:pStyle w:val="ListParagraph"/>
                  </w:pPr>
                </w:p>
                <w:p w:rsidR="00D643E6" w:rsidRPr="0007404B" w:rsidRDefault="00D643E6" w:rsidP="001E136C">
                  <w:pPr>
                    <w:pStyle w:val="ListParagraph"/>
                    <w:numPr>
                      <w:ilvl w:val="0"/>
                      <w:numId w:val="3"/>
                    </w:numPr>
                  </w:pPr>
                  <w:r w:rsidRPr="0007404B">
                    <w:t xml:space="preserve">Attend Department meeting </w:t>
                  </w:r>
                </w:p>
                <w:p w:rsidR="00D643E6" w:rsidRPr="0007404B" w:rsidRDefault="00D643E6" w:rsidP="00463168">
                  <w:pPr>
                    <w:pStyle w:val="ListParagraph"/>
                  </w:pPr>
                </w:p>
                <w:p w:rsidR="00D643E6" w:rsidRPr="0007404B" w:rsidRDefault="00D643E6" w:rsidP="001E136C">
                  <w:pPr>
                    <w:pStyle w:val="ListParagraph"/>
                    <w:numPr>
                      <w:ilvl w:val="0"/>
                      <w:numId w:val="3"/>
                    </w:numPr>
                  </w:pPr>
                  <w:r w:rsidRPr="0007404B">
                    <w:t>Complete probationary period</w:t>
                  </w:r>
                </w:p>
                <w:p w:rsidR="00D643E6" w:rsidRPr="0007404B" w:rsidRDefault="00D643E6" w:rsidP="00463168">
                  <w:pPr>
                    <w:pStyle w:val="ListParagraph"/>
                  </w:pPr>
                </w:p>
                <w:p w:rsidR="00D643E6" w:rsidRPr="0007404B" w:rsidRDefault="00D643E6" w:rsidP="001E136C">
                  <w:pPr>
                    <w:pStyle w:val="ListParagraph"/>
                    <w:numPr>
                      <w:ilvl w:val="0"/>
                      <w:numId w:val="3"/>
                    </w:numPr>
                  </w:pPr>
                  <w:r w:rsidRPr="0007404B">
                    <w:t>Respond to calls with limited capacity depending on training.</w:t>
                  </w:r>
                </w:p>
                <w:p w:rsidR="00D643E6" w:rsidRPr="0007404B" w:rsidRDefault="00D643E6" w:rsidP="00463168">
                  <w:pPr>
                    <w:pStyle w:val="ListParagraph"/>
                  </w:pPr>
                </w:p>
                <w:p w:rsidR="00D643E6" w:rsidRPr="0007404B" w:rsidRDefault="00D643E6" w:rsidP="001E136C">
                  <w:pPr>
                    <w:pStyle w:val="ListParagraph"/>
                    <w:numPr>
                      <w:ilvl w:val="0"/>
                      <w:numId w:val="3"/>
                    </w:numPr>
                  </w:pPr>
                  <w:r w:rsidRPr="0007404B">
                    <w:t>Complete Firefighter One Course.</w:t>
                  </w:r>
                </w:p>
                <w:p w:rsidR="00D643E6" w:rsidRPr="0007404B" w:rsidRDefault="00D643E6" w:rsidP="009E416D">
                  <w:pPr>
                    <w:jc w:val="center"/>
                    <w:rPr>
                      <w:sz w:val="28"/>
                      <w:szCs w:val="28"/>
                    </w:rPr>
                  </w:pPr>
                </w:p>
                <w:p w:rsidR="00D643E6" w:rsidRPr="0007404B" w:rsidRDefault="00D643E6" w:rsidP="009E416D">
                  <w:pPr>
                    <w:jc w:val="center"/>
                    <w:rPr>
                      <w:b/>
                      <w:sz w:val="28"/>
                      <w:szCs w:val="28"/>
                    </w:rPr>
                  </w:pPr>
                </w:p>
                <w:p w:rsidR="00D643E6" w:rsidRPr="0007404B" w:rsidRDefault="00D643E6" w:rsidP="009E416D">
                  <w:pPr>
                    <w:rPr>
                      <w:noProof/>
                    </w:rPr>
                  </w:pPr>
                </w:p>
                <w:p w:rsidR="00D643E6" w:rsidRPr="0007404B" w:rsidRDefault="00D643E6" w:rsidP="009E416D">
                  <w:pPr>
                    <w:rPr>
                      <w:noProof/>
                    </w:rPr>
                  </w:pPr>
                </w:p>
                <w:p w:rsidR="00D643E6" w:rsidRPr="0007404B" w:rsidRDefault="00D643E6" w:rsidP="009E416D">
                  <w:pPr>
                    <w:rPr>
                      <w:noProof/>
                    </w:rPr>
                  </w:pPr>
                </w:p>
                <w:p w:rsidR="00D643E6" w:rsidRPr="0007404B" w:rsidRDefault="00D643E6" w:rsidP="00C377EA">
                  <w:pPr>
                    <w:jc w:val="right"/>
                  </w:pPr>
                  <w:r w:rsidRPr="0007404B">
                    <w:rPr>
                      <w:noProof/>
                    </w:rPr>
                    <w:t xml:space="preserve">                                    </w:t>
                  </w:r>
                </w:p>
              </w:txbxContent>
            </v:textbox>
          </v:shape>
        </w:pict>
      </w:r>
      <w:r>
        <w:rPr>
          <w:noProof/>
        </w:rPr>
        <w:pict>
          <v:shape id="_x0000_s1040" type="#_x0000_t202" style="position:absolute;margin-left:-7.2pt;margin-top:422.8pt;width:246.5pt;height:151.1pt;z-index:251659776" strokecolor="white">
            <v:textbox style="mso-next-textbox:#_x0000_s1040">
              <w:txbxContent>
                <w:p w:rsidR="00D643E6" w:rsidRDefault="00D643E6">
                  <w:r w:rsidRPr="001607C3">
                    <w:rPr>
                      <w:noProof/>
                    </w:rPr>
                    <w:pict>
                      <v:shape id="Picture 52" o:spid="_x0000_i1030" type="#_x0000_t75" alt="LD6M0462.JPG" style="width:226.5pt;height:149.25pt;visibility:visible">
                        <v:imagedata r:id="rId9" o:title="" croptop="-396f" cropbottom="-595f" cropright="-174f"/>
                        <o:lock v:ext="edit" aspectratio="f"/>
                      </v:shape>
                    </w:pict>
                  </w:r>
                </w:p>
              </w:txbxContent>
            </v:textbox>
          </v:shape>
        </w:pict>
      </w:r>
      <w:r>
        <w:rPr>
          <w:noProof/>
        </w:rPr>
        <w:pict>
          <v:shape id="_x0000_s1041" type="#_x0000_t202" style="position:absolute;margin-left:406.4pt;margin-top:422.8pt;width:89.25pt;height:121.5pt;z-index:251663872" strokecolor="white">
            <o:lock v:ext="edit" aspectratio="t"/>
            <v:textbox style="mso-next-textbox:#_x0000_s1041">
              <w:txbxContent>
                <w:p w:rsidR="00D643E6" w:rsidRDefault="00D643E6">
                  <w:r w:rsidRPr="001607C3">
                    <w:rPr>
                      <w:noProof/>
                    </w:rPr>
                    <w:pict>
                      <v:shape id="Picture 41" o:spid="_x0000_i1032" type="#_x0000_t75" style="width:70.5pt;height:112.5pt;visibility:visible">
                        <v:imagedata r:id="rId10" o:title="" croptop="-536f" cropbottom="-834f" cropright="-366f"/>
                        <o:lock v:ext="edit" aspectratio="f"/>
                      </v:shape>
                    </w:pict>
                  </w:r>
                </w:p>
              </w:txbxContent>
            </v:textbox>
          </v:shape>
        </w:pict>
      </w:r>
      <w:r>
        <w:rPr>
          <w:noProof/>
        </w:rPr>
        <w:pict>
          <v:shape id="_x0000_s1042" type="#_x0000_t202" style="position:absolute;margin-left:262.6pt;margin-top:429.35pt;width:151.85pt;height:144.55pt;z-index:251664896" stroked="f">
            <v:textbox style="mso-next-textbox:#_x0000_s1042">
              <w:txbxContent>
                <w:p w:rsidR="00D643E6" w:rsidRDefault="00D643E6"/>
              </w:txbxContent>
            </v:textbox>
          </v:shape>
        </w:pict>
      </w:r>
      <w:r>
        <w:rPr>
          <w:noProof/>
        </w:rPr>
        <w:pict>
          <v:shape id="_x0000_s1043" type="#_x0000_t202" style="position:absolute;margin-left:262.6pt;margin-top:427.25pt;width:151.85pt;height:110.6pt;z-index:251665920" strokecolor="white">
            <v:textbox style="mso-next-textbox:#_x0000_s1043" inset="0,0,0,0">
              <w:txbxContent>
                <w:p w:rsidR="00D643E6" w:rsidRDefault="00D643E6">
                  <w:r w:rsidRPr="001607C3">
                    <w:rPr>
                      <w:noProof/>
                    </w:rPr>
                    <w:pict>
                      <v:shape id="Picture 42" o:spid="_x0000_i1034" type="#_x0000_t75" alt="100_0226.JPG" style="width:129pt;height:108.75pt;visibility:visible">
                        <v:imagedata r:id="rId11" o:title="" croptop="-554f" cropbottom="-800f" cropleft="-225f" cropright="-275f"/>
                        <o:lock v:ext="edit" aspectratio="f"/>
                      </v:shape>
                    </w:pict>
                  </w:r>
                </w:p>
              </w:txbxContent>
            </v:textbox>
          </v:shape>
        </w:pict>
      </w:r>
      <w:r>
        <w:rPr>
          <w:noProof/>
        </w:rPr>
        <w:pict>
          <v:shape id="_x0000_s1044" type="#_x0000_t202" style="position:absolute;margin-left:277.3pt;margin-top:-24.7pt;width:218.35pt;height:175.9pt;z-index:251660800" strokecolor="white">
            <v:textbox style="mso-next-textbox:#_x0000_s1044" inset="0,0,0,0">
              <w:txbxContent>
                <w:p w:rsidR="00D643E6" w:rsidRPr="002C2B90" w:rsidRDefault="00D643E6" w:rsidP="002C2B90">
                  <w:r w:rsidRPr="001607C3">
                    <w:rPr>
                      <w:noProof/>
                    </w:rPr>
                    <w:pict>
                      <v:shape id="Picture 5" o:spid="_x0000_i1036" type="#_x0000_t75" alt="DSC00492.JPG" style="width:208.5pt;height:154.5pt;visibility:visible">
                        <v:imagedata r:id="rId12" o:title="" croptop="-380f" cropbottom="-676f" cropright="-189f"/>
                        <o:lock v:ext="edit" aspectratio="f"/>
                      </v:shape>
                    </w:pict>
                  </w:r>
                </w:p>
              </w:txbxContent>
            </v:textbox>
          </v:shape>
        </w:pict>
      </w:r>
    </w:p>
    <w:sectPr w:rsidR="00D643E6" w:rsidSect="00A13055">
      <w:pgSz w:w="15840" w:h="12240" w:orient="landscape" w:code="1"/>
      <w:pgMar w:top="547" w:right="547" w:bottom="547" w:left="54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C4D9A"/>
    <w:multiLevelType w:val="hybridMultilevel"/>
    <w:tmpl w:val="013A44B4"/>
    <w:lvl w:ilvl="0" w:tplc="017C6716">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8660D4"/>
    <w:multiLevelType w:val="hybridMultilevel"/>
    <w:tmpl w:val="FD762E6A"/>
    <w:lvl w:ilvl="0" w:tplc="017C6716">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B1537B"/>
    <w:multiLevelType w:val="hybridMultilevel"/>
    <w:tmpl w:val="B3BE1C66"/>
    <w:lvl w:ilvl="0" w:tplc="7FA0BC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54735D"/>
    <w:multiLevelType w:val="hybridMultilevel"/>
    <w:tmpl w:val="24B6E45A"/>
    <w:lvl w:ilvl="0" w:tplc="017C6716">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stylePaneFormatFilter w:val="3F01"/>
  <w:defaultTabStop w:val="720"/>
  <w:drawingGridHorizontalSpacing w:val="120"/>
  <w:displayHorizontalDrawingGridEvery w:val="2"/>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3055"/>
    <w:rsid w:val="00020FF8"/>
    <w:rsid w:val="000534BA"/>
    <w:rsid w:val="00064315"/>
    <w:rsid w:val="0007404B"/>
    <w:rsid w:val="000F483A"/>
    <w:rsid w:val="00104E72"/>
    <w:rsid w:val="00105D87"/>
    <w:rsid w:val="00140C4D"/>
    <w:rsid w:val="00145714"/>
    <w:rsid w:val="001607C3"/>
    <w:rsid w:val="00183373"/>
    <w:rsid w:val="001B7179"/>
    <w:rsid w:val="001D6209"/>
    <w:rsid w:val="001E136C"/>
    <w:rsid w:val="002571CF"/>
    <w:rsid w:val="00257D1F"/>
    <w:rsid w:val="00274C46"/>
    <w:rsid w:val="002A2304"/>
    <w:rsid w:val="002B1257"/>
    <w:rsid w:val="002C2B90"/>
    <w:rsid w:val="002C790D"/>
    <w:rsid w:val="002D274B"/>
    <w:rsid w:val="002E7186"/>
    <w:rsid w:val="002F3C51"/>
    <w:rsid w:val="00341CD6"/>
    <w:rsid w:val="00353799"/>
    <w:rsid w:val="003611E2"/>
    <w:rsid w:val="00377F5C"/>
    <w:rsid w:val="0038553F"/>
    <w:rsid w:val="003D28FA"/>
    <w:rsid w:val="003D3C37"/>
    <w:rsid w:val="003D58E3"/>
    <w:rsid w:val="003E663E"/>
    <w:rsid w:val="00406E54"/>
    <w:rsid w:val="004545DC"/>
    <w:rsid w:val="00463168"/>
    <w:rsid w:val="00473A0A"/>
    <w:rsid w:val="004E6D4F"/>
    <w:rsid w:val="005327E9"/>
    <w:rsid w:val="00546B86"/>
    <w:rsid w:val="0055264F"/>
    <w:rsid w:val="00560C82"/>
    <w:rsid w:val="005657AF"/>
    <w:rsid w:val="00570411"/>
    <w:rsid w:val="005935C4"/>
    <w:rsid w:val="005B78FA"/>
    <w:rsid w:val="005E4B94"/>
    <w:rsid w:val="0062258D"/>
    <w:rsid w:val="006822EE"/>
    <w:rsid w:val="006843BC"/>
    <w:rsid w:val="0069729A"/>
    <w:rsid w:val="006B236A"/>
    <w:rsid w:val="007700FA"/>
    <w:rsid w:val="007912DD"/>
    <w:rsid w:val="0081368D"/>
    <w:rsid w:val="00872E91"/>
    <w:rsid w:val="00885601"/>
    <w:rsid w:val="008C0E49"/>
    <w:rsid w:val="008E0548"/>
    <w:rsid w:val="00914CC4"/>
    <w:rsid w:val="009251D7"/>
    <w:rsid w:val="00976C87"/>
    <w:rsid w:val="0099320D"/>
    <w:rsid w:val="009B707F"/>
    <w:rsid w:val="009E416D"/>
    <w:rsid w:val="009E4D25"/>
    <w:rsid w:val="009F693B"/>
    <w:rsid w:val="00A13055"/>
    <w:rsid w:val="00A139DE"/>
    <w:rsid w:val="00A27057"/>
    <w:rsid w:val="00A35FAD"/>
    <w:rsid w:val="00A5016D"/>
    <w:rsid w:val="00A501C2"/>
    <w:rsid w:val="00A526E3"/>
    <w:rsid w:val="00A5764E"/>
    <w:rsid w:val="00A727A0"/>
    <w:rsid w:val="00A9781E"/>
    <w:rsid w:val="00AB0DD9"/>
    <w:rsid w:val="00AD5B8B"/>
    <w:rsid w:val="00AE046E"/>
    <w:rsid w:val="00AF6285"/>
    <w:rsid w:val="00B300A8"/>
    <w:rsid w:val="00B85295"/>
    <w:rsid w:val="00BC6E39"/>
    <w:rsid w:val="00BF6984"/>
    <w:rsid w:val="00C377EA"/>
    <w:rsid w:val="00C50D2A"/>
    <w:rsid w:val="00C720E1"/>
    <w:rsid w:val="00C86349"/>
    <w:rsid w:val="00C90B24"/>
    <w:rsid w:val="00CC356F"/>
    <w:rsid w:val="00D07AC4"/>
    <w:rsid w:val="00D317C6"/>
    <w:rsid w:val="00D319D1"/>
    <w:rsid w:val="00D31CA1"/>
    <w:rsid w:val="00D643E6"/>
    <w:rsid w:val="00D72575"/>
    <w:rsid w:val="00D82951"/>
    <w:rsid w:val="00D93C09"/>
    <w:rsid w:val="00DE749E"/>
    <w:rsid w:val="00E139A0"/>
    <w:rsid w:val="00E23A5A"/>
    <w:rsid w:val="00E610F5"/>
    <w:rsid w:val="00E76CBC"/>
    <w:rsid w:val="00E83DFF"/>
    <w:rsid w:val="00E93173"/>
    <w:rsid w:val="00E961D7"/>
    <w:rsid w:val="00ED2260"/>
    <w:rsid w:val="00EE23E4"/>
    <w:rsid w:val="00EF5CA2"/>
    <w:rsid w:val="00F54F6A"/>
    <w:rsid w:val="00FB3A58"/>
    <w:rsid w:val="00FE07D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055"/>
    <w:rPr>
      <w:color w:val="212120"/>
      <w:kern w:val="28"/>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93173"/>
    <w:rPr>
      <w:rFonts w:ascii="Tahoma" w:hAnsi="Tahoma" w:cs="Tahoma"/>
      <w:sz w:val="16"/>
      <w:szCs w:val="16"/>
    </w:rPr>
  </w:style>
  <w:style w:type="character" w:customStyle="1" w:styleId="BalloonTextChar">
    <w:name w:val="Balloon Text Char"/>
    <w:basedOn w:val="DefaultParagraphFont"/>
    <w:link w:val="BalloonText"/>
    <w:uiPriority w:val="99"/>
    <w:rsid w:val="00E93173"/>
    <w:rPr>
      <w:rFonts w:ascii="Tahoma" w:hAnsi="Tahoma" w:cs="Tahoma"/>
      <w:color w:val="212120"/>
      <w:kern w:val="28"/>
      <w:sz w:val="16"/>
      <w:szCs w:val="16"/>
    </w:rPr>
  </w:style>
  <w:style w:type="paragraph" w:styleId="ListParagraph">
    <w:name w:val="List Paragraph"/>
    <w:basedOn w:val="Normal"/>
    <w:uiPriority w:val="99"/>
    <w:qFormat/>
    <w:rsid w:val="002571CF"/>
    <w:pPr>
      <w:ind w:left="720"/>
      <w:contextualSpacing/>
    </w:pPr>
  </w:style>
</w:styles>
</file>

<file path=word/webSettings.xml><?xml version="1.0" encoding="utf-8"?>
<w:webSettings xmlns:r="http://schemas.openxmlformats.org/officeDocument/2006/relationships" xmlns:w="http://schemas.openxmlformats.org/wordprocessingml/2006/main">
  <w:divs>
    <w:div w:id="66000611">
      <w:marLeft w:val="0"/>
      <w:marRight w:val="0"/>
      <w:marTop w:val="0"/>
      <w:marBottom w:val="0"/>
      <w:divBdr>
        <w:top w:val="none" w:sz="0" w:space="0" w:color="auto"/>
        <w:left w:val="none" w:sz="0" w:space="0" w:color="auto"/>
        <w:bottom w:val="none" w:sz="0" w:space="0" w:color="auto"/>
        <w:right w:val="none" w:sz="0" w:space="0" w:color="auto"/>
      </w:divBdr>
    </w:div>
    <w:div w:id="66000612">
      <w:marLeft w:val="0"/>
      <w:marRight w:val="0"/>
      <w:marTop w:val="0"/>
      <w:marBottom w:val="0"/>
      <w:divBdr>
        <w:top w:val="none" w:sz="0" w:space="0" w:color="auto"/>
        <w:left w:val="none" w:sz="0" w:space="0" w:color="auto"/>
        <w:bottom w:val="none" w:sz="0" w:space="0" w:color="auto"/>
        <w:right w:val="none" w:sz="0" w:space="0" w:color="auto"/>
      </w:divBdr>
    </w:div>
    <w:div w:id="660006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2</Pages>
  <Words>7</Words>
  <Characters>46</Characters>
  <Application>Microsoft Office Outlook</Application>
  <DocSecurity>0</DocSecurity>
  <Lines>0</Lines>
  <Paragraphs>0</Paragraphs>
  <ScaleCrop>false</ScaleCrop>
  <Company>StockLayouts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candrews</dc:creator>
  <cp:keywords/>
  <dc:description/>
  <cp:lastModifiedBy>Fred</cp:lastModifiedBy>
  <cp:revision>2</cp:revision>
  <cp:lastPrinted>2011-01-04T21:25:00Z</cp:lastPrinted>
  <dcterms:created xsi:type="dcterms:W3CDTF">2011-02-21T21:30:00Z</dcterms:created>
  <dcterms:modified xsi:type="dcterms:W3CDTF">2011-02-21T21:30:00Z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TC011832741033</vt:lpwstr>
  </property>
</Properties>
</file>